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2730C7" w14:paraId="60A3AE78" w14:textId="77777777" w:rsidTr="00550BD2">
        <w:tc>
          <w:tcPr>
            <w:tcW w:w="3348" w:type="dxa"/>
            <w:shd w:val="clear" w:color="auto" w:fill="auto"/>
          </w:tcPr>
          <w:p w14:paraId="16B197F3" w14:textId="77777777"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361F0F88" w14:textId="77777777"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14:paraId="0269182D" w14:textId="77777777" w:rsidR="00CF508E" w:rsidRPr="002730C7" w:rsidRDefault="00F12061" w:rsidP="00CF508E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6B9C7B0" wp14:editId="3F81B11A">
                <wp:simplePos x="0" y="0"/>
                <wp:positionH relativeFrom="column">
                  <wp:posOffset>322560</wp:posOffset>
                </wp:positionH>
                <wp:positionV relativeFrom="paragraph">
                  <wp:posOffset>155250</wp:posOffset>
                </wp:positionV>
                <wp:extent cx="6187800" cy="9409250"/>
                <wp:effectExtent l="19050" t="19050" r="22860" b="20955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7800" cy="940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7D59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2F5977D1" w14:textId="77777777" w:rsidR="00FB6667" w:rsidRPr="00732A6E" w:rsidRDefault="00FB6667" w:rsidP="00CF508E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65659BB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32A6E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09BD1562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35E9F7CA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  <w:r w:rsidRPr="00732A6E"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14:paraId="6BD3DA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7F3738">
                              <w:rPr>
                                <w:noProof/>
                              </w:rPr>
                              <w:drawing>
                                <wp:inline distT="0" distB="0" distL="0" distR="0" wp14:anchorId="4C495BFD" wp14:editId="355ADE97">
                                  <wp:extent cx="3136900" cy="1456694"/>
                                  <wp:effectExtent l="0" t="0" r="635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4331" cy="1488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64AE8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6878ECF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97E9661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5BF8C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B62E5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1FC6EA4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66DE13ED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2BFD9EE6" w14:textId="2C2D7494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3BC5AAF5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293C44D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8297254" w14:textId="71C34EEF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Môn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HÓA HỌC 1</w:t>
                            </w:r>
                          </w:p>
                          <w:p w14:paraId="3913B6EA" w14:textId="468FDACA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Lớp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fr-FR"/>
                              </w:rPr>
                              <w:t> :</w:t>
                            </w: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TCCN – 17T4    </w:t>
                            </w: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fr-FR"/>
                              </w:rPr>
                              <w:t>: 17</w:t>
                            </w:r>
                          </w:p>
                          <w:p w14:paraId="445D03E7" w14:textId="2E7FE5EF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r w:rsidRPr="00732A6E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viên: 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pt-BR"/>
                              </w:rPr>
                              <w:t>LÊ VĂN BÌNH</w:t>
                            </w:r>
                          </w:p>
                          <w:p w14:paraId="3F6B870A" w14:textId="15C01CD3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</w:t>
                            </w:r>
                            <w:r w:rsidR="00B35F8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2018 - 2019</w:t>
                            </w:r>
                          </w:p>
                          <w:p w14:paraId="1B286779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8164274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00508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C1D422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7F8B1D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D08B32C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1CE7E7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D59EC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92F2472" w14:textId="70AF53D8" w:rsidR="00FB6667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1308320" w14:textId="0D232DA2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99A4C83" w14:textId="4F75FAF5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C2959C6" w14:textId="77777777" w:rsidR="006C6235" w:rsidRPr="00732A6E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2BD6C2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7B233C56" w14:textId="6C380481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9C7B0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5.4pt;margin-top:12.2pt;width:487.25pt;height:74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" strokeweight="3pt">
                <v:stroke linestyle="thinThin"/>
                <v:textbox>
                  <w:txbxContent>
                    <w:p w14:paraId="0AC7D595" w14:textId="77777777" w:rsidR="00FB6667" w:rsidRPr="00732A6E" w:rsidRDefault="00FB6667" w:rsidP="00CF508E">
                      <w:pPr>
                        <w:jc w:val="center"/>
                        <w:rPr>
                          <w:sz w:val="28"/>
                          <w:szCs w:val="28"/>
                          <w:lang w:val="pt-BR"/>
                        </w:rPr>
                      </w:pPr>
                    </w:p>
                    <w:p w14:paraId="2F5977D1" w14:textId="77777777" w:rsidR="00FB6667" w:rsidRPr="00732A6E" w:rsidRDefault="00FB6667" w:rsidP="00CF508E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165659BB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32A6E">
                        <w:rPr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09BD1562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</w:p>
                    <w:p w14:paraId="35E9F7CA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  <w:r w:rsidRPr="00732A6E"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14:paraId="6BD3DA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  <w:r w:rsidRPr="007F3738">
                        <w:rPr>
                          <w:noProof/>
                        </w:rPr>
                        <w:drawing>
                          <wp:inline distT="0" distB="0" distL="0" distR="0" wp14:anchorId="4C495BFD" wp14:editId="355ADE97">
                            <wp:extent cx="3136900" cy="1456694"/>
                            <wp:effectExtent l="0" t="0" r="635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4331" cy="1488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64AE8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6878ECF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97E9661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5BF8C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B62E5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1FC6EA4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66DE13ED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2BFD9EE6" w14:textId="2C2D7494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3BC5AAF5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293C44D5" w14:textId="77777777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8297254" w14:textId="71C34EEF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Môn</w:t>
                      </w:r>
                      <w:r w:rsidR="00B35F81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r w:rsidR="00B35F81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HÓA HỌC 1</w:t>
                      </w:r>
                    </w:p>
                    <w:p w14:paraId="3913B6EA" w14:textId="468FDACA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Lớp</w:t>
                      </w:r>
                      <w:r w:rsidR="00B35F81">
                        <w:rPr>
                          <w:sz w:val="32"/>
                          <w:szCs w:val="32"/>
                          <w:lang w:val="fr-FR"/>
                        </w:rPr>
                        <w:t> :</w:t>
                      </w: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B35F81">
                        <w:rPr>
                          <w:sz w:val="32"/>
                          <w:szCs w:val="32"/>
                          <w:lang w:val="fr-FR"/>
                        </w:rPr>
                        <w:t xml:space="preserve">TCCN – 17T4    </w:t>
                      </w: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 w:rsidR="00B35F81">
                        <w:rPr>
                          <w:sz w:val="32"/>
                          <w:szCs w:val="32"/>
                          <w:lang w:val="fr-FR"/>
                        </w:rPr>
                        <w:t>: 17</w:t>
                      </w:r>
                    </w:p>
                    <w:p w14:paraId="445D03E7" w14:textId="2E7FE5EF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r w:rsidRPr="00732A6E">
                        <w:rPr>
                          <w:sz w:val="32"/>
                          <w:szCs w:val="32"/>
                          <w:lang w:val="pt-BR"/>
                        </w:rPr>
                        <w:t xml:space="preserve">Họ và tên giảng viên: </w:t>
                      </w:r>
                      <w:r w:rsidR="00B35F81">
                        <w:rPr>
                          <w:sz w:val="32"/>
                          <w:szCs w:val="32"/>
                          <w:lang w:val="pt-BR"/>
                        </w:rPr>
                        <w:t>LÊ VĂN BÌNH</w:t>
                      </w:r>
                    </w:p>
                    <w:p w14:paraId="3F6B870A" w14:textId="15C01CD3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</w:t>
                      </w:r>
                      <w:r w:rsidR="00B35F81">
                        <w:rPr>
                          <w:sz w:val="32"/>
                          <w:szCs w:val="32"/>
                          <w:lang w:val="pt-BR"/>
                        </w:rPr>
                        <w:t xml:space="preserve"> 2018 - 2019</w:t>
                      </w:r>
                    </w:p>
                    <w:p w14:paraId="1B286779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8164274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900508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C1D422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7F8B1D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D08B32C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1CE7E7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9D59EC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92F2472" w14:textId="70AF53D8" w:rsidR="00FB6667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1308320" w14:textId="0D232DA2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99A4C83" w14:textId="4F75FAF5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C2959C6" w14:textId="77777777" w:rsidR="006C6235" w:rsidRPr="00732A6E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2BD6C2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14:paraId="7B233C56" w14:textId="6C380481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732A6E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1/1</w:t>
                      </w:r>
                    </w:p>
                  </w:txbxContent>
                </v:textbox>
              </v:shape>
            </w:pict>
          </mc:Fallback>
        </mc:AlternateContent>
      </w:r>
    </w:p>
    <w:p w14:paraId="14D11D03" w14:textId="66DA3CB4" w:rsidR="00CF508E" w:rsidRPr="002730C7" w:rsidRDefault="00CF508E" w:rsidP="00CF508E">
      <w:pPr>
        <w:rPr>
          <w:lang w:val="pt-BR"/>
        </w:rPr>
      </w:pPr>
    </w:p>
    <w:p w14:paraId="3552CB71" w14:textId="130C20D1" w:rsidR="00CF508E" w:rsidRPr="002730C7" w:rsidRDefault="00CF508E" w:rsidP="00CF508E">
      <w:pPr>
        <w:rPr>
          <w:lang w:val="pt-BR"/>
        </w:rPr>
      </w:pPr>
    </w:p>
    <w:p w14:paraId="4453863E" w14:textId="73113712" w:rsidR="00CF508E" w:rsidRPr="002730C7" w:rsidRDefault="00CF508E" w:rsidP="00CF508E">
      <w:pPr>
        <w:rPr>
          <w:lang w:val="pt-BR"/>
        </w:rPr>
      </w:pPr>
    </w:p>
    <w:p w14:paraId="5351CA58" w14:textId="5D57A5AC" w:rsidR="00CF508E" w:rsidRPr="002730C7" w:rsidRDefault="001A56F8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67547D" wp14:editId="59BA1DF6">
                <wp:simplePos x="0" y="0"/>
                <wp:positionH relativeFrom="column">
                  <wp:posOffset>2458140</wp:posOffset>
                </wp:positionH>
                <wp:positionV relativeFrom="paragraph">
                  <wp:posOffset>29625</wp:posOffset>
                </wp:positionV>
                <wp:extent cx="1805940" cy="7620"/>
                <wp:effectExtent l="5715" t="11430" r="7620" b="9525"/>
                <wp:wrapNone/>
                <wp:docPr id="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A72A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93.55pt;margin-top:2.35pt;width:142.2pt;height: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"/>
            </w:pict>
          </mc:Fallback>
        </mc:AlternateContent>
      </w:r>
    </w:p>
    <w:p w14:paraId="03CC794D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14:paraId="56561E97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14:paraId="40E079B9" w14:textId="77777777" w:rsidR="00CF508E" w:rsidRPr="002730C7" w:rsidRDefault="00CF508E" w:rsidP="00CF508E">
      <w:pPr>
        <w:rPr>
          <w:lang w:val="pt-BR"/>
        </w:rPr>
      </w:pPr>
    </w:p>
    <w:p w14:paraId="7EAA7323" w14:textId="77777777" w:rsidR="00CF508E" w:rsidRPr="002730C7" w:rsidRDefault="00CF508E" w:rsidP="00CF508E">
      <w:pPr>
        <w:rPr>
          <w:lang w:val="pt-BR"/>
        </w:rPr>
      </w:pPr>
    </w:p>
    <w:p w14:paraId="6C100A1C" w14:textId="77777777" w:rsidR="00CF508E" w:rsidRPr="002730C7" w:rsidRDefault="00CF508E" w:rsidP="00CF508E">
      <w:pPr>
        <w:rPr>
          <w:lang w:val="pt-BR"/>
        </w:rPr>
      </w:pPr>
    </w:p>
    <w:p w14:paraId="3E60D2E0" w14:textId="77777777" w:rsidR="00CF508E" w:rsidRPr="002730C7" w:rsidRDefault="00CF508E" w:rsidP="00CF508E">
      <w:pPr>
        <w:rPr>
          <w:lang w:val="pt-BR"/>
        </w:rPr>
      </w:pPr>
    </w:p>
    <w:p w14:paraId="2386BB36" w14:textId="77777777" w:rsidR="00CF508E" w:rsidRPr="002730C7" w:rsidRDefault="00CF508E" w:rsidP="00CF508E">
      <w:pPr>
        <w:rPr>
          <w:lang w:val="pt-BR"/>
        </w:rPr>
      </w:pPr>
    </w:p>
    <w:p w14:paraId="02C8C64F" w14:textId="77777777" w:rsidR="00CF508E" w:rsidRPr="002730C7" w:rsidRDefault="00CF508E" w:rsidP="00CF508E">
      <w:pPr>
        <w:rPr>
          <w:lang w:val="pt-BR"/>
        </w:rPr>
      </w:pPr>
    </w:p>
    <w:p w14:paraId="6B6C874F" w14:textId="77777777" w:rsidR="00CF508E" w:rsidRPr="002730C7" w:rsidRDefault="00CF508E" w:rsidP="00CF508E">
      <w:pPr>
        <w:rPr>
          <w:lang w:val="pt-BR"/>
        </w:rPr>
      </w:pPr>
    </w:p>
    <w:p w14:paraId="3D8FCDE6" w14:textId="77777777" w:rsidR="00CF508E" w:rsidRPr="002730C7" w:rsidRDefault="00CF508E" w:rsidP="00CF508E">
      <w:pPr>
        <w:rPr>
          <w:lang w:val="pt-BR"/>
        </w:rPr>
      </w:pPr>
    </w:p>
    <w:p w14:paraId="50DAC632" w14:textId="77777777" w:rsidR="00CF508E" w:rsidRPr="002730C7" w:rsidRDefault="00CF508E" w:rsidP="00CF508E">
      <w:pPr>
        <w:rPr>
          <w:lang w:val="pt-BR"/>
        </w:rPr>
      </w:pPr>
    </w:p>
    <w:p w14:paraId="73F25D9A" w14:textId="77777777" w:rsidR="00CF508E" w:rsidRPr="002730C7" w:rsidRDefault="00CF508E" w:rsidP="00CF508E">
      <w:pPr>
        <w:rPr>
          <w:lang w:val="pt-BR"/>
        </w:rPr>
      </w:pPr>
    </w:p>
    <w:p w14:paraId="33FDDD4C" w14:textId="77777777" w:rsidR="00CF508E" w:rsidRPr="002730C7" w:rsidRDefault="00CF508E" w:rsidP="00CF508E">
      <w:pPr>
        <w:rPr>
          <w:lang w:val="pt-BR"/>
        </w:rPr>
      </w:pPr>
    </w:p>
    <w:p w14:paraId="2D1F8C4B" w14:textId="77777777" w:rsidR="00CF508E" w:rsidRPr="002730C7" w:rsidRDefault="00CF508E" w:rsidP="00CF508E">
      <w:pPr>
        <w:rPr>
          <w:lang w:val="pt-BR"/>
        </w:rPr>
      </w:pPr>
    </w:p>
    <w:p w14:paraId="2E55F15D" w14:textId="77777777" w:rsidR="00CF508E" w:rsidRPr="002730C7" w:rsidRDefault="00CF508E" w:rsidP="00CF508E">
      <w:pPr>
        <w:rPr>
          <w:lang w:val="pt-BR"/>
        </w:rPr>
      </w:pPr>
    </w:p>
    <w:p w14:paraId="321947A4" w14:textId="77777777" w:rsidR="00CF508E" w:rsidRPr="002730C7" w:rsidRDefault="00CF508E" w:rsidP="00CF508E">
      <w:pPr>
        <w:rPr>
          <w:lang w:val="pt-BR"/>
        </w:rPr>
      </w:pPr>
    </w:p>
    <w:p w14:paraId="0EDE23AA" w14:textId="77777777" w:rsidR="00CF508E" w:rsidRPr="002730C7" w:rsidRDefault="00CF508E" w:rsidP="00CF508E">
      <w:pPr>
        <w:rPr>
          <w:lang w:val="pt-BR"/>
        </w:rPr>
      </w:pPr>
    </w:p>
    <w:p w14:paraId="2F362586" w14:textId="302C48ED" w:rsidR="00C47D13" w:rsidRDefault="00C47D13" w:rsidP="00C47D13">
      <w:pPr>
        <w:tabs>
          <w:tab w:val="left" w:pos="3960"/>
        </w:tabs>
        <w:rPr>
          <w:lang w:val="pt-BR"/>
        </w:rPr>
      </w:pPr>
    </w:p>
    <w:p w14:paraId="586D5F5E" w14:textId="77777777" w:rsidR="00C47D13" w:rsidRPr="00C47D13" w:rsidRDefault="00C47D13" w:rsidP="00C47D13">
      <w:pPr>
        <w:rPr>
          <w:lang w:val="pt-BR"/>
        </w:rPr>
      </w:pPr>
    </w:p>
    <w:p w14:paraId="0277FA13" w14:textId="77777777" w:rsidR="00C47D13" w:rsidRPr="00C47D13" w:rsidRDefault="00C47D13" w:rsidP="00C47D13">
      <w:pPr>
        <w:rPr>
          <w:lang w:val="pt-BR"/>
        </w:rPr>
      </w:pPr>
    </w:p>
    <w:p w14:paraId="4AC6E476" w14:textId="77777777" w:rsidR="00C47D13" w:rsidRPr="00C47D13" w:rsidRDefault="00C47D13" w:rsidP="00C47D13">
      <w:pPr>
        <w:rPr>
          <w:lang w:val="pt-BR"/>
        </w:rPr>
      </w:pPr>
    </w:p>
    <w:p w14:paraId="25AA4067" w14:textId="77777777" w:rsidR="00C47D13" w:rsidRPr="00C47D13" w:rsidRDefault="00C47D13" w:rsidP="00C47D13">
      <w:pPr>
        <w:rPr>
          <w:lang w:val="pt-BR"/>
        </w:rPr>
      </w:pPr>
    </w:p>
    <w:p w14:paraId="28033E79" w14:textId="77777777" w:rsidR="00C47D13" w:rsidRPr="00C47D13" w:rsidRDefault="00C47D13" w:rsidP="00C47D13">
      <w:pPr>
        <w:rPr>
          <w:lang w:val="pt-BR"/>
        </w:rPr>
      </w:pPr>
    </w:p>
    <w:p w14:paraId="1E87B1BA" w14:textId="77777777" w:rsidR="00C47D13" w:rsidRPr="00C47D13" w:rsidRDefault="00C47D13" w:rsidP="00C47D13">
      <w:pPr>
        <w:rPr>
          <w:lang w:val="pt-BR"/>
        </w:rPr>
      </w:pPr>
    </w:p>
    <w:p w14:paraId="342E1A06" w14:textId="77777777" w:rsidR="00C47D13" w:rsidRPr="00C47D13" w:rsidRDefault="00C47D13" w:rsidP="00C47D13">
      <w:pPr>
        <w:rPr>
          <w:lang w:val="pt-BR"/>
        </w:rPr>
      </w:pPr>
    </w:p>
    <w:p w14:paraId="5EF9B21E" w14:textId="77777777" w:rsidR="00C47D13" w:rsidRPr="00C47D13" w:rsidRDefault="00C47D13" w:rsidP="00C47D13">
      <w:pPr>
        <w:rPr>
          <w:lang w:val="pt-BR"/>
        </w:rPr>
      </w:pPr>
    </w:p>
    <w:p w14:paraId="40834A37" w14:textId="77777777" w:rsidR="00C47D13" w:rsidRPr="00C47D13" w:rsidRDefault="00C47D13" w:rsidP="00C47D13">
      <w:pPr>
        <w:rPr>
          <w:lang w:val="pt-BR"/>
        </w:rPr>
      </w:pPr>
    </w:p>
    <w:p w14:paraId="5C393301" w14:textId="77777777" w:rsidR="00C47D13" w:rsidRPr="00C47D13" w:rsidRDefault="00C47D13" w:rsidP="00C47D13">
      <w:pPr>
        <w:rPr>
          <w:lang w:val="pt-BR"/>
        </w:rPr>
      </w:pPr>
    </w:p>
    <w:p w14:paraId="11099D47" w14:textId="77777777" w:rsidR="00C47D13" w:rsidRPr="00C47D13" w:rsidRDefault="00C47D13" w:rsidP="00C47D13">
      <w:pPr>
        <w:rPr>
          <w:lang w:val="pt-BR"/>
        </w:rPr>
      </w:pPr>
    </w:p>
    <w:p w14:paraId="0524F1ED" w14:textId="77777777" w:rsidR="00C47D13" w:rsidRPr="00C47D13" w:rsidRDefault="00C47D13" w:rsidP="00C47D13">
      <w:pPr>
        <w:rPr>
          <w:lang w:val="pt-BR"/>
        </w:rPr>
      </w:pPr>
    </w:p>
    <w:p w14:paraId="4088C68D" w14:textId="77777777" w:rsidR="00C47D13" w:rsidRPr="00C47D13" w:rsidRDefault="00C47D13" w:rsidP="00C47D13">
      <w:pPr>
        <w:rPr>
          <w:lang w:val="pt-BR"/>
        </w:rPr>
      </w:pPr>
    </w:p>
    <w:p w14:paraId="621B1265" w14:textId="77777777" w:rsidR="00C47D13" w:rsidRPr="00C47D13" w:rsidRDefault="00C47D13" w:rsidP="00C47D13">
      <w:pPr>
        <w:rPr>
          <w:lang w:val="pt-BR"/>
        </w:rPr>
      </w:pPr>
    </w:p>
    <w:p w14:paraId="10BFB8BB" w14:textId="77777777" w:rsidR="00C47D13" w:rsidRPr="00C47D13" w:rsidRDefault="00C47D13" w:rsidP="00C47D13">
      <w:pPr>
        <w:rPr>
          <w:lang w:val="pt-BR"/>
        </w:rPr>
      </w:pPr>
    </w:p>
    <w:p w14:paraId="0074DB86" w14:textId="77777777" w:rsidR="00C47D13" w:rsidRPr="00C47D13" w:rsidRDefault="00C47D13" w:rsidP="00C47D13">
      <w:pPr>
        <w:rPr>
          <w:lang w:val="pt-BR"/>
        </w:rPr>
      </w:pPr>
    </w:p>
    <w:p w14:paraId="5A0EEBB8" w14:textId="77777777" w:rsidR="00C47D13" w:rsidRPr="00C47D13" w:rsidRDefault="00C47D13" w:rsidP="00C47D13">
      <w:pPr>
        <w:rPr>
          <w:lang w:val="pt-BR"/>
        </w:rPr>
      </w:pPr>
    </w:p>
    <w:p w14:paraId="0B342AC3" w14:textId="77777777" w:rsidR="00C47D13" w:rsidRPr="00C47D13" w:rsidRDefault="00C47D13" w:rsidP="00C47D13">
      <w:pPr>
        <w:rPr>
          <w:lang w:val="pt-BR"/>
        </w:rPr>
      </w:pPr>
    </w:p>
    <w:p w14:paraId="5508457B" w14:textId="77777777" w:rsidR="00C47D13" w:rsidRPr="00C47D13" w:rsidRDefault="00C47D13" w:rsidP="00C47D13">
      <w:pPr>
        <w:rPr>
          <w:lang w:val="pt-BR"/>
        </w:rPr>
      </w:pPr>
    </w:p>
    <w:p w14:paraId="7313418E" w14:textId="77777777" w:rsidR="00C47D13" w:rsidRPr="00C47D13" w:rsidRDefault="00C47D13" w:rsidP="00C47D13">
      <w:pPr>
        <w:rPr>
          <w:lang w:val="pt-BR"/>
        </w:rPr>
      </w:pPr>
    </w:p>
    <w:p w14:paraId="1E18A190" w14:textId="77777777" w:rsidR="00C47D13" w:rsidRPr="00C47D13" w:rsidRDefault="00C47D13" w:rsidP="00C47D13">
      <w:pPr>
        <w:rPr>
          <w:lang w:val="pt-BR"/>
        </w:rPr>
      </w:pPr>
    </w:p>
    <w:p w14:paraId="7DA11C70" w14:textId="77777777" w:rsidR="00C47D13" w:rsidRPr="00C47D13" w:rsidRDefault="00C47D13" w:rsidP="00C47D13">
      <w:pPr>
        <w:rPr>
          <w:lang w:val="pt-BR"/>
        </w:rPr>
      </w:pPr>
    </w:p>
    <w:p w14:paraId="58FE4A9B" w14:textId="77777777" w:rsidR="00C47D13" w:rsidRPr="00C47D13" w:rsidRDefault="00C47D13" w:rsidP="00C47D13">
      <w:pPr>
        <w:rPr>
          <w:lang w:val="pt-BR"/>
        </w:rPr>
      </w:pPr>
    </w:p>
    <w:p w14:paraId="2804D839" w14:textId="77777777" w:rsidR="00C47D13" w:rsidRPr="00C47D13" w:rsidRDefault="00C47D13" w:rsidP="00C47D13">
      <w:pPr>
        <w:rPr>
          <w:lang w:val="pt-BR"/>
        </w:rPr>
      </w:pPr>
    </w:p>
    <w:p w14:paraId="4469AB06" w14:textId="77777777" w:rsidR="00C47D13" w:rsidRPr="00C47D13" w:rsidRDefault="00C47D13" w:rsidP="00C47D13">
      <w:pPr>
        <w:rPr>
          <w:lang w:val="pt-BR"/>
        </w:rPr>
      </w:pPr>
    </w:p>
    <w:p w14:paraId="4AC51D57" w14:textId="77777777" w:rsidR="00C47D13" w:rsidRPr="00C47D13" w:rsidRDefault="00C47D13" w:rsidP="00C47D13">
      <w:pPr>
        <w:rPr>
          <w:lang w:val="pt-BR"/>
        </w:rPr>
      </w:pPr>
    </w:p>
    <w:p w14:paraId="280292FF" w14:textId="77777777" w:rsidR="00C47D13" w:rsidRPr="00C47D13" w:rsidRDefault="00C47D13" w:rsidP="00C47D13">
      <w:pPr>
        <w:rPr>
          <w:lang w:val="pt-BR"/>
        </w:rPr>
      </w:pPr>
    </w:p>
    <w:p w14:paraId="121966FB" w14:textId="0B24374A" w:rsidR="008420EB" w:rsidRDefault="00C47D13" w:rsidP="00C47D13">
      <w:pPr>
        <w:tabs>
          <w:tab w:val="left" w:pos="2040"/>
        </w:tabs>
      </w:pPr>
      <w:r>
        <w:rPr>
          <w:lang w:val="pt-BR"/>
        </w:rPr>
        <w:tab/>
      </w:r>
    </w:p>
    <w:sectPr w:rsidR="008420EB" w:rsidSect="00C47D13">
      <w:footerReference w:type="default" r:id="rId10"/>
      <w:pgSz w:w="11907" w:h="16839" w:code="9"/>
      <w:pgMar w:top="810" w:right="720" w:bottom="720" w:left="720" w:header="720" w:footer="720" w:gutter="14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C238F" w14:textId="77777777" w:rsidR="00BF3F3D" w:rsidRDefault="00BF3F3D" w:rsidP="0072484D">
      <w:r>
        <w:separator/>
      </w:r>
    </w:p>
  </w:endnote>
  <w:endnote w:type="continuationSeparator" w:id="0">
    <w:p w14:paraId="4F86AAC3" w14:textId="77777777" w:rsidR="00BF3F3D" w:rsidRDefault="00BF3F3D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Blac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Book-Antiqua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543D3" w14:textId="6C1EB54F" w:rsidR="00FB6667" w:rsidRDefault="00FB6667">
    <w:pPr>
      <w:pStyle w:val="Footer"/>
      <w:jc w:val="center"/>
    </w:pPr>
  </w:p>
  <w:p w14:paraId="1417D411" w14:textId="77777777" w:rsidR="00FB6667" w:rsidRDefault="00FB6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55D23" w14:textId="77777777" w:rsidR="00BF3F3D" w:rsidRDefault="00BF3F3D" w:rsidP="0072484D">
      <w:r>
        <w:separator/>
      </w:r>
    </w:p>
  </w:footnote>
  <w:footnote w:type="continuationSeparator" w:id="0">
    <w:p w14:paraId="6533A058" w14:textId="77777777" w:rsidR="00BF3F3D" w:rsidRDefault="00BF3F3D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B03F5"/>
    <w:multiLevelType w:val="hybridMultilevel"/>
    <w:tmpl w:val="424AA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35667"/>
    <w:multiLevelType w:val="hybridMultilevel"/>
    <w:tmpl w:val="A61AC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94324"/>
    <w:multiLevelType w:val="hybridMultilevel"/>
    <w:tmpl w:val="A2644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97EC0"/>
    <w:multiLevelType w:val="hybridMultilevel"/>
    <w:tmpl w:val="6420B5D8"/>
    <w:lvl w:ilvl="0" w:tplc="EE7EF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F3F98"/>
    <w:multiLevelType w:val="hybridMultilevel"/>
    <w:tmpl w:val="BAA037AC"/>
    <w:lvl w:ilvl="0" w:tplc="8E04B66E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hint="default"/>
      </w:rPr>
    </w:lvl>
    <w:lvl w:ilvl="1" w:tplc="376A6CE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3798D"/>
    <w:multiLevelType w:val="hybridMultilevel"/>
    <w:tmpl w:val="32EAA2A6"/>
    <w:lvl w:ilvl="0" w:tplc="821265D6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B17420"/>
    <w:multiLevelType w:val="hybridMultilevel"/>
    <w:tmpl w:val="39E80A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C4E39"/>
    <w:multiLevelType w:val="hybridMultilevel"/>
    <w:tmpl w:val="6472E48C"/>
    <w:lvl w:ilvl="0" w:tplc="CF685A6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08E"/>
    <w:rsid w:val="00001E2B"/>
    <w:rsid w:val="00002B89"/>
    <w:rsid w:val="0000336C"/>
    <w:rsid w:val="00003411"/>
    <w:rsid w:val="00003AFF"/>
    <w:rsid w:val="00005CC6"/>
    <w:rsid w:val="00006C34"/>
    <w:rsid w:val="00014552"/>
    <w:rsid w:val="000151E8"/>
    <w:rsid w:val="00021A09"/>
    <w:rsid w:val="000231D3"/>
    <w:rsid w:val="00023B32"/>
    <w:rsid w:val="000241FC"/>
    <w:rsid w:val="00025F47"/>
    <w:rsid w:val="00030ED8"/>
    <w:rsid w:val="00034A5D"/>
    <w:rsid w:val="00036CD2"/>
    <w:rsid w:val="00036CE7"/>
    <w:rsid w:val="00043C05"/>
    <w:rsid w:val="00043E43"/>
    <w:rsid w:val="0005027B"/>
    <w:rsid w:val="00054105"/>
    <w:rsid w:val="0005498C"/>
    <w:rsid w:val="00054EFA"/>
    <w:rsid w:val="000614C9"/>
    <w:rsid w:val="00062358"/>
    <w:rsid w:val="000630F0"/>
    <w:rsid w:val="00066123"/>
    <w:rsid w:val="00066D9A"/>
    <w:rsid w:val="0007560E"/>
    <w:rsid w:val="00076CF1"/>
    <w:rsid w:val="00082172"/>
    <w:rsid w:val="000823DC"/>
    <w:rsid w:val="00084CDD"/>
    <w:rsid w:val="0008537F"/>
    <w:rsid w:val="00086859"/>
    <w:rsid w:val="00093475"/>
    <w:rsid w:val="00094036"/>
    <w:rsid w:val="000A122E"/>
    <w:rsid w:val="000A287E"/>
    <w:rsid w:val="000A28B0"/>
    <w:rsid w:val="000A2E93"/>
    <w:rsid w:val="000A430B"/>
    <w:rsid w:val="000A57FE"/>
    <w:rsid w:val="000A5B7A"/>
    <w:rsid w:val="000A6A3D"/>
    <w:rsid w:val="000A7C7F"/>
    <w:rsid w:val="000B332B"/>
    <w:rsid w:val="000B5DD5"/>
    <w:rsid w:val="000B682C"/>
    <w:rsid w:val="000C03CA"/>
    <w:rsid w:val="000C27EC"/>
    <w:rsid w:val="000C39FE"/>
    <w:rsid w:val="000D3CB0"/>
    <w:rsid w:val="000D5BA5"/>
    <w:rsid w:val="000D6E64"/>
    <w:rsid w:val="000D7FDD"/>
    <w:rsid w:val="000E418F"/>
    <w:rsid w:val="000E5021"/>
    <w:rsid w:val="000E6621"/>
    <w:rsid w:val="000F4767"/>
    <w:rsid w:val="000F5054"/>
    <w:rsid w:val="000F6E42"/>
    <w:rsid w:val="000F74B0"/>
    <w:rsid w:val="00102732"/>
    <w:rsid w:val="001027BB"/>
    <w:rsid w:val="00102972"/>
    <w:rsid w:val="001031C7"/>
    <w:rsid w:val="00107089"/>
    <w:rsid w:val="00107F32"/>
    <w:rsid w:val="00110F5F"/>
    <w:rsid w:val="001113F2"/>
    <w:rsid w:val="00113A1D"/>
    <w:rsid w:val="00113F9F"/>
    <w:rsid w:val="00114B7C"/>
    <w:rsid w:val="00117BD4"/>
    <w:rsid w:val="0012130F"/>
    <w:rsid w:val="0012255F"/>
    <w:rsid w:val="00123225"/>
    <w:rsid w:val="00124DAE"/>
    <w:rsid w:val="001273CF"/>
    <w:rsid w:val="001308AE"/>
    <w:rsid w:val="001333C9"/>
    <w:rsid w:val="00133714"/>
    <w:rsid w:val="0013572C"/>
    <w:rsid w:val="00142ACB"/>
    <w:rsid w:val="001450C1"/>
    <w:rsid w:val="00145F45"/>
    <w:rsid w:val="00147BAF"/>
    <w:rsid w:val="001508BF"/>
    <w:rsid w:val="00156F03"/>
    <w:rsid w:val="00162A40"/>
    <w:rsid w:val="00163678"/>
    <w:rsid w:val="001643B8"/>
    <w:rsid w:val="0016558B"/>
    <w:rsid w:val="001740FD"/>
    <w:rsid w:val="00180AD7"/>
    <w:rsid w:val="00182187"/>
    <w:rsid w:val="00182269"/>
    <w:rsid w:val="00183DFE"/>
    <w:rsid w:val="00184CA1"/>
    <w:rsid w:val="0018687E"/>
    <w:rsid w:val="001875BF"/>
    <w:rsid w:val="00187FB6"/>
    <w:rsid w:val="00192166"/>
    <w:rsid w:val="00197DFB"/>
    <w:rsid w:val="001A0F72"/>
    <w:rsid w:val="001A2BC4"/>
    <w:rsid w:val="001A56F8"/>
    <w:rsid w:val="001B1C4D"/>
    <w:rsid w:val="001B2ECD"/>
    <w:rsid w:val="001B6227"/>
    <w:rsid w:val="001C1CFA"/>
    <w:rsid w:val="001C66EA"/>
    <w:rsid w:val="001D0B3A"/>
    <w:rsid w:val="001D1B1B"/>
    <w:rsid w:val="001D3DC6"/>
    <w:rsid w:val="001D4185"/>
    <w:rsid w:val="001D5CC0"/>
    <w:rsid w:val="001E13AA"/>
    <w:rsid w:val="001E1820"/>
    <w:rsid w:val="001E36D0"/>
    <w:rsid w:val="001E46E8"/>
    <w:rsid w:val="001E5640"/>
    <w:rsid w:val="001F33F8"/>
    <w:rsid w:val="001F40FC"/>
    <w:rsid w:val="001F4283"/>
    <w:rsid w:val="001F57CB"/>
    <w:rsid w:val="001F727E"/>
    <w:rsid w:val="00200549"/>
    <w:rsid w:val="00200CA3"/>
    <w:rsid w:val="00201D70"/>
    <w:rsid w:val="002049A1"/>
    <w:rsid w:val="00204A16"/>
    <w:rsid w:val="00204FBB"/>
    <w:rsid w:val="0020710D"/>
    <w:rsid w:val="00210AA6"/>
    <w:rsid w:val="00212EFF"/>
    <w:rsid w:val="0021320B"/>
    <w:rsid w:val="0021539F"/>
    <w:rsid w:val="002158A2"/>
    <w:rsid w:val="002158A7"/>
    <w:rsid w:val="0021656F"/>
    <w:rsid w:val="0021672D"/>
    <w:rsid w:val="002208D1"/>
    <w:rsid w:val="00220E38"/>
    <w:rsid w:val="00223996"/>
    <w:rsid w:val="0022595C"/>
    <w:rsid w:val="00227745"/>
    <w:rsid w:val="00232846"/>
    <w:rsid w:val="00232EE7"/>
    <w:rsid w:val="00232F32"/>
    <w:rsid w:val="00240158"/>
    <w:rsid w:val="0024024C"/>
    <w:rsid w:val="002410AB"/>
    <w:rsid w:val="00242273"/>
    <w:rsid w:val="0024228A"/>
    <w:rsid w:val="002434D5"/>
    <w:rsid w:val="002477FC"/>
    <w:rsid w:val="00252853"/>
    <w:rsid w:val="00253EBE"/>
    <w:rsid w:val="00254E71"/>
    <w:rsid w:val="00265C29"/>
    <w:rsid w:val="00266E8B"/>
    <w:rsid w:val="0026782B"/>
    <w:rsid w:val="00271012"/>
    <w:rsid w:val="002730C7"/>
    <w:rsid w:val="00273756"/>
    <w:rsid w:val="00275187"/>
    <w:rsid w:val="00275368"/>
    <w:rsid w:val="0028030B"/>
    <w:rsid w:val="0028097D"/>
    <w:rsid w:val="002810B8"/>
    <w:rsid w:val="0028157A"/>
    <w:rsid w:val="00281C3A"/>
    <w:rsid w:val="00283CC9"/>
    <w:rsid w:val="00286D7F"/>
    <w:rsid w:val="002923E4"/>
    <w:rsid w:val="00296385"/>
    <w:rsid w:val="002965F0"/>
    <w:rsid w:val="002A158A"/>
    <w:rsid w:val="002A27D2"/>
    <w:rsid w:val="002A40D3"/>
    <w:rsid w:val="002A4C48"/>
    <w:rsid w:val="002A51E6"/>
    <w:rsid w:val="002A5DE7"/>
    <w:rsid w:val="002B006E"/>
    <w:rsid w:val="002B40C1"/>
    <w:rsid w:val="002B49B1"/>
    <w:rsid w:val="002B53CE"/>
    <w:rsid w:val="002B7464"/>
    <w:rsid w:val="002C1F04"/>
    <w:rsid w:val="002C240F"/>
    <w:rsid w:val="002C60A8"/>
    <w:rsid w:val="002D2972"/>
    <w:rsid w:val="002D3F10"/>
    <w:rsid w:val="002D3F48"/>
    <w:rsid w:val="002D5FBC"/>
    <w:rsid w:val="002E1CAE"/>
    <w:rsid w:val="002E33D8"/>
    <w:rsid w:val="002E45DA"/>
    <w:rsid w:val="002E69EE"/>
    <w:rsid w:val="002F173E"/>
    <w:rsid w:val="002F5E3B"/>
    <w:rsid w:val="002F628E"/>
    <w:rsid w:val="002F7152"/>
    <w:rsid w:val="00300598"/>
    <w:rsid w:val="00300D6C"/>
    <w:rsid w:val="00301F0C"/>
    <w:rsid w:val="00303C44"/>
    <w:rsid w:val="00305CE2"/>
    <w:rsid w:val="0030736E"/>
    <w:rsid w:val="003074FC"/>
    <w:rsid w:val="003102DA"/>
    <w:rsid w:val="00313195"/>
    <w:rsid w:val="00315C1F"/>
    <w:rsid w:val="00316826"/>
    <w:rsid w:val="00317BF9"/>
    <w:rsid w:val="00320138"/>
    <w:rsid w:val="00322E48"/>
    <w:rsid w:val="003268DE"/>
    <w:rsid w:val="00327646"/>
    <w:rsid w:val="00330EF0"/>
    <w:rsid w:val="003358EC"/>
    <w:rsid w:val="00335BE1"/>
    <w:rsid w:val="00336DC7"/>
    <w:rsid w:val="00341B52"/>
    <w:rsid w:val="00341F05"/>
    <w:rsid w:val="0034292F"/>
    <w:rsid w:val="00346F7E"/>
    <w:rsid w:val="00350C7F"/>
    <w:rsid w:val="00351785"/>
    <w:rsid w:val="00355CD4"/>
    <w:rsid w:val="003579EF"/>
    <w:rsid w:val="00362BA6"/>
    <w:rsid w:val="00364EB5"/>
    <w:rsid w:val="0036530F"/>
    <w:rsid w:val="00371971"/>
    <w:rsid w:val="003724D8"/>
    <w:rsid w:val="00373807"/>
    <w:rsid w:val="00375EBE"/>
    <w:rsid w:val="00376E8B"/>
    <w:rsid w:val="00380165"/>
    <w:rsid w:val="003836C5"/>
    <w:rsid w:val="00385884"/>
    <w:rsid w:val="00386122"/>
    <w:rsid w:val="00391A7B"/>
    <w:rsid w:val="003931D5"/>
    <w:rsid w:val="00394424"/>
    <w:rsid w:val="00395D11"/>
    <w:rsid w:val="003963E8"/>
    <w:rsid w:val="00396947"/>
    <w:rsid w:val="003A15C6"/>
    <w:rsid w:val="003A3748"/>
    <w:rsid w:val="003A63D1"/>
    <w:rsid w:val="003A736C"/>
    <w:rsid w:val="003A789D"/>
    <w:rsid w:val="003B254F"/>
    <w:rsid w:val="003B261D"/>
    <w:rsid w:val="003B2B10"/>
    <w:rsid w:val="003C3D12"/>
    <w:rsid w:val="003D1D40"/>
    <w:rsid w:val="003D25EE"/>
    <w:rsid w:val="003D36F3"/>
    <w:rsid w:val="003D4B4D"/>
    <w:rsid w:val="003D6429"/>
    <w:rsid w:val="003E007B"/>
    <w:rsid w:val="003E714F"/>
    <w:rsid w:val="003E7E12"/>
    <w:rsid w:val="003F0365"/>
    <w:rsid w:val="003F0407"/>
    <w:rsid w:val="003F0F18"/>
    <w:rsid w:val="003F3067"/>
    <w:rsid w:val="003F57AB"/>
    <w:rsid w:val="003F6948"/>
    <w:rsid w:val="003F7088"/>
    <w:rsid w:val="00400472"/>
    <w:rsid w:val="0040384B"/>
    <w:rsid w:val="00403B0E"/>
    <w:rsid w:val="0040489D"/>
    <w:rsid w:val="00405C38"/>
    <w:rsid w:val="00407ECF"/>
    <w:rsid w:val="00412A8E"/>
    <w:rsid w:val="0041522D"/>
    <w:rsid w:val="004175F0"/>
    <w:rsid w:val="00417916"/>
    <w:rsid w:val="00423441"/>
    <w:rsid w:val="00427579"/>
    <w:rsid w:val="00427E0A"/>
    <w:rsid w:val="004324D6"/>
    <w:rsid w:val="00433808"/>
    <w:rsid w:val="00434FF8"/>
    <w:rsid w:val="00442C2D"/>
    <w:rsid w:val="00447146"/>
    <w:rsid w:val="00450912"/>
    <w:rsid w:val="004528A0"/>
    <w:rsid w:val="0045453F"/>
    <w:rsid w:val="00462B57"/>
    <w:rsid w:val="0046345E"/>
    <w:rsid w:val="004645C5"/>
    <w:rsid w:val="004670FF"/>
    <w:rsid w:val="00470153"/>
    <w:rsid w:val="00471706"/>
    <w:rsid w:val="0047338D"/>
    <w:rsid w:val="00473C73"/>
    <w:rsid w:val="00475429"/>
    <w:rsid w:val="004779B8"/>
    <w:rsid w:val="00480F94"/>
    <w:rsid w:val="00483F31"/>
    <w:rsid w:val="00484154"/>
    <w:rsid w:val="004858BD"/>
    <w:rsid w:val="00485F27"/>
    <w:rsid w:val="004865EF"/>
    <w:rsid w:val="00490486"/>
    <w:rsid w:val="00492917"/>
    <w:rsid w:val="004977D8"/>
    <w:rsid w:val="004A1984"/>
    <w:rsid w:val="004A5E8B"/>
    <w:rsid w:val="004B0FAB"/>
    <w:rsid w:val="004B52A1"/>
    <w:rsid w:val="004C020D"/>
    <w:rsid w:val="004C300B"/>
    <w:rsid w:val="004C44ED"/>
    <w:rsid w:val="004C7074"/>
    <w:rsid w:val="004D3139"/>
    <w:rsid w:val="004D3F67"/>
    <w:rsid w:val="004D3FEF"/>
    <w:rsid w:val="004D544B"/>
    <w:rsid w:val="004D71EF"/>
    <w:rsid w:val="004E6E3F"/>
    <w:rsid w:val="004F34B1"/>
    <w:rsid w:val="004F36C0"/>
    <w:rsid w:val="004F4389"/>
    <w:rsid w:val="004F4520"/>
    <w:rsid w:val="004F54AE"/>
    <w:rsid w:val="004F567B"/>
    <w:rsid w:val="004F7642"/>
    <w:rsid w:val="004F7DBB"/>
    <w:rsid w:val="00501FA0"/>
    <w:rsid w:val="005021C9"/>
    <w:rsid w:val="00502E3B"/>
    <w:rsid w:val="0050300D"/>
    <w:rsid w:val="005059F2"/>
    <w:rsid w:val="00506092"/>
    <w:rsid w:val="00506EF3"/>
    <w:rsid w:val="00510E5D"/>
    <w:rsid w:val="00515018"/>
    <w:rsid w:val="00516150"/>
    <w:rsid w:val="0052435A"/>
    <w:rsid w:val="00526D3A"/>
    <w:rsid w:val="005278FE"/>
    <w:rsid w:val="00527F3D"/>
    <w:rsid w:val="0053020F"/>
    <w:rsid w:val="005306F6"/>
    <w:rsid w:val="005315E6"/>
    <w:rsid w:val="00533E80"/>
    <w:rsid w:val="00536697"/>
    <w:rsid w:val="005407CD"/>
    <w:rsid w:val="00541545"/>
    <w:rsid w:val="005428A3"/>
    <w:rsid w:val="00543196"/>
    <w:rsid w:val="005461F5"/>
    <w:rsid w:val="00550BD2"/>
    <w:rsid w:val="0055137F"/>
    <w:rsid w:val="005529CD"/>
    <w:rsid w:val="00561A59"/>
    <w:rsid w:val="00562510"/>
    <w:rsid w:val="005629BE"/>
    <w:rsid w:val="00563243"/>
    <w:rsid w:val="00564E7A"/>
    <w:rsid w:val="00575292"/>
    <w:rsid w:val="00576301"/>
    <w:rsid w:val="00581274"/>
    <w:rsid w:val="00581770"/>
    <w:rsid w:val="00581AE7"/>
    <w:rsid w:val="00584F91"/>
    <w:rsid w:val="00585740"/>
    <w:rsid w:val="005859D4"/>
    <w:rsid w:val="005866F2"/>
    <w:rsid w:val="00590601"/>
    <w:rsid w:val="005908E7"/>
    <w:rsid w:val="00591F5B"/>
    <w:rsid w:val="0059291B"/>
    <w:rsid w:val="00593A78"/>
    <w:rsid w:val="00594D9C"/>
    <w:rsid w:val="00595DF6"/>
    <w:rsid w:val="00597E01"/>
    <w:rsid w:val="005A150A"/>
    <w:rsid w:val="005A4645"/>
    <w:rsid w:val="005A625C"/>
    <w:rsid w:val="005A7C2D"/>
    <w:rsid w:val="005B45EC"/>
    <w:rsid w:val="005B5CA2"/>
    <w:rsid w:val="005B70CC"/>
    <w:rsid w:val="005C3A95"/>
    <w:rsid w:val="005C52FA"/>
    <w:rsid w:val="005C5480"/>
    <w:rsid w:val="005C5893"/>
    <w:rsid w:val="005C6109"/>
    <w:rsid w:val="005C62BC"/>
    <w:rsid w:val="005C6669"/>
    <w:rsid w:val="005D3C3A"/>
    <w:rsid w:val="005D42D8"/>
    <w:rsid w:val="005D63A8"/>
    <w:rsid w:val="005D646B"/>
    <w:rsid w:val="005D6ECA"/>
    <w:rsid w:val="005D79D5"/>
    <w:rsid w:val="005E3F87"/>
    <w:rsid w:val="005E6E7E"/>
    <w:rsid w:val="005F28D5"/>
    <w:rsid w:val="005F2C34"/>
    <w:rsid w:val="005F44AA"/>
    <w:rsid w:val="00602EC1"/>
    <w:rsid w:val="00603823"/>
    <w:rsid w:val="0060589B"/>
    <w:rsid w:val="006058B3"/>
    <w:rsid w:val="00610F09"/>
    <w:rsid w:val="00611B82"/>
    <w:rsid w:val="00614000"/>
    <w:rsid w:val="0061486A"/>
    <w:rsid w:val="00614F89"/>
    <w:rsid w:val="00615B8F"/>
    <w:rsid w:val="00615F62"/>
    <w:rsid w:val="00616726"/>
    <w:rsid w:val="00621003"/>
    <w:rsid w:val="00625764"/>
    <w:rsid w:val="00630E9D"/>
    <w:rsid w:val="00631022"/>
    <w:rsid w:val="00631CD0"/>
    <w:rsid w:val="00632A3E"/>
    <w:rsid w:val="00633CAA"/>
    <w:rsid w:val="00635BF4"/>
    <w:rsid w:val="00640816"/>
    <w:rsid w:val="00641584"/>
    <w:rsid w:val="006467F3"/>
    <w:rsid w:val="00646AA1"/>
    <w:rsid w:val="00652949"/>
    <w:rsid w:val="00653A5A"/>
    <w:rsid w:val="00655525"/>
    <w:rsid w:val="0065622B"/>
    <w:rsid w:val="0065658A"/>
    <w:rsid w:val="00660F14"/>
    <w:rsid w:val="006646F6"/>
    <w:rsid w:val="00664991"/>
    <w:rsid w:val="00673839"/>
    <w:rsid w:val="006751C8"/>
    <w:rsid w:val="00675C4A"/>
    <w:rsid w:val="00676AE4"/>
    <w:rsid w:val="00680FBA"/>
    <w:rsid w:val="00681094"/>
    <w:rsid w:val="00682756"/>
    <w:rsid w:val="00685EE5"/>
    <w:rsid w:val="00686DAC"/>
    <w:rsid w:val="00692522"/>
    <w:rsid w:val="00692586"/>
    <w:rsid w:val="00692F5D"/>
    <w:rsid w:val="0069336C"/>
    <w:rsid w:val="00696565"/>
    <w:rsid w:val="00697840"/>
    <w:rsid w:val="006A230F"/>
    <w:rsid w:val="006A3583"/>
    <w:rsid w:val="006A565B"/>
    <w:rsid w:val="006A58E9"/>
    <w:rsid w:val="006A675E"/>
    <w:rsid w:val="006B05EF"/>
    <w:rsid w:val="006B316F"/>
    <w:rsid w:val="006B60BB"/>
    <w:rsid w:val="006C5396"/>
    <w:rsid w:val="006C54EB"/>
    <w:rsid w:val="006C6235"/>
    <w:rsid w:val="006C6E29"/>
    <w:rsid w:val="006C7E78"/>
    <w:rsid w:val="006D3909"/>
    <w:rsid w:val="006D5F04"/>
    <w:rsid w:val="006D7CBB"/>
    <w:rsid w:val="006E52CD"/>
    <w:rsid w:val="006E6311"/>
    <w:rsid w:val="006F1A14"/>
    <w:rsid w:val="006F1A50"/>
    <w:rsid w:val="006F3FD6"/>
    <w:rsid w:val="006F79FB"/>
    <w:rsid w:val="007016A8"/>
    <w:rsid w:val="00710577"/>
    <w:rsid w:val="007132F8"/>
    <w:rsid w:val="007138D3"/>
    <w:rsid w:val="007143E5"/>
    <w:rsid w:val="00715A40"/>
    <w:rsid w:val="00717855"/>
    <w:rsid w:val="0072484D"/>
    <w:rsid w:val="00730B84"/>
    <w:rsid w:val="00731404"/>
    <w:rsid w:val="00732A6E"/>
    <w:rsid w:val="007335E4"/>
    <w:rsid w:val="00735C7F"/>
    <w:rsid w:val="00740457"/>
    <w:rsid w:val="00742F0B"/>
    <w:rsid w:val="00744082"/>
    <w:rsid w:val="00745B3A"/>
    <w:rsid w:val="00746009"/>
    <w:rsid w:val="007475AA"/>
    <w:rsid w:val="00747A0C"/>
    <w:rsid w:val="00750642"/>
    <w:rsid w:val="00754C78"/>
    <w:rsid w:val="00755E7D"/>
    <w:rsid w:val="00756624"/>
    <w:rsid w:val="007612FD"/>
    <w:rsid w:val="00763C2D"/>
    <w:rsid w:val="00764F12"/>
    <w:rsid w:val="0076510A"/>
    <w:rsid w:val="007676E0"/>
    <w:rsid w:val="00770019"/>
    <w:rsid w:val="00771CE3"/>
    <w:rsid w:val="00772185"/>
    <w:rsid w:val="0077221B"/>
    <w:rsid w:val="007751FB"/>
    <w:rsid w:val="00775DC5"/>
    <w:rsid w:val="007770A4"/>
    <w:rsid w:val="007803E7"/>
    <w:rsid w:val="00781256"/>
    <w:rsid w:val="007817C9"/>
    <w:rsid w:val="00782A82"/>
    <w:rsid w:val="00784A71"/>
    <w:rsid w:val="00785676"/>
    <w:rsid w:val="00793B3D"/>
    <w:rsid w:val="00793CF3"/>
    <w:rsid w:val="00793F34"/>
    <w:rsid w:val="0079762A"/>
    <w:rsid w:val="007A4C14"/>
    <w:rsid w:val="007A5059"/>
    <w:rsid w:val="007A6753"/>
    <w:rsid w:val="007A6F0B"/>
    <w:rsid w:val="007B0820"/>
    <w:rsid w:val="007B2387"/>
    <w:rsid w:val="007B4508"/>
    <w:rsid w:val="007B7E0C"/>
    <w:rsid w:val="007C39E5"/>
    <w:rsid w:val="007C3C70"/>
    <w:rsid w:val="007C4696"/>
    <w:rsid w:val="007C478C"/>
    <w:rsid w:val="007D2094"/>
    <w:rsid w:val="007D31E8"/>
    <w:rsid w:val="007D496B"/>
    <w:rsid w:val="007D5DD8"/>
    <w:rsid w:val="007D636C"/>
    <w:rsid w:val="007E0995"/>
    <w:rsid w:val="007E473A"/>
    <w:rsid w:val="007E6A4F"/>
    <w:rsid w:val="007F01E3"/>
    <w:rsid w:val="007F0DC1"/>
    <w:rsid w:val="007F29A3"/>
    <w:rsid w:val="007F5A60"/>
    <w:rsid w:val="007F79E0"/>
    <w:rsid w:val="007F7F0F"/>
    <w:rsid w:val="00803F56"/>
    <w:rsid w:val="00805EE8"/>
    <w:rsid w:val="008121A3"/>
    <w:rsid w:val="00814663"/>
    <w:rsid w:val="00814B24"/>
    <w:rsid w:val="008152A4"/>
    <w:rsid w:val="00815EC6"/>
    <w:rsid w:val="008211E2"/>
    <w:rsid w:val="0082180E"/>
    <w:rsid w:val="008224B4"/>
    <w:rsid w:val="008229CF"/>
    <w:rsid w:val="00822EEB"/>
    <w:rsid w:val="00822FAC"/>
    <w:rsid w:val="0082682E"/>
    <w:rsid w:val="00832439"/>
    <w:rsid w:val="008355E4"/>
    <w:rsid w:val="00837C21"/>
    <w:rsid w:val="008420EB"/>
    <w:rsid w:val="008421A1"/>
    <w:rsid w:val="008436E3"/>
    <w:rsid w:val="00843C8F"/>
    <w:rsid w:val="008465FF"/>
    <w:rsid w:val="00847570"/>
    <w:rsid w:val="0085011B"/>
    <w:rsid w:val="00850C2A"/>
    <w:rsid w:val="00851AD8"/>
    <w:rsid w:val="00852DDC"/>
    <w:rsid w:val="00853441"/>
    <w:rsid w:val="00853A11"/>
    <w:rsid w:val="0085592B"/>
    <w:rsid w:val="00861512"/>
    <w:rsid w:val="008619A1"/>
    <w:rsid w:val="00861AEC"/>
    <w:rsid w:val="00861E83"/>
    <w:rsid w:val="00863A10"/>
    <w:rsid w:val="00864996"/>
    <w:rsid w:val="00864ADD"/>
    <w:rsid w:val="00866B22"/>
    <w:rsid w:val="008676DC"/>
    <w:rsid w:val="00870BED"/>
    <w:rsid w:val="008732FC"/>
    <w:rsid w:val="00876B96"/>
    <w:rsid w:val="00876F51"/>
    <w:rsid w:val="00880477"/>
    <w:rsid w:val="00881060"/>
    <w:rsid w:val="00882AEA"/>
    <w:rsid w:val="00884034"/>
    <w:rsid w:val="0088733E"/>
    <w:rsid w:val="00887848"/>
    <w:rsid w:val="00890F23"/>
    <w:rsid w:val="00890FDC"/>
    <w:rsid w:val="00893039"/>
    <w:rsid w:val="00894137"/>
    <w:rsid w:val="00895447"/>
    <w:rsid w:val="00897373"/>
    <w:rsid w:val="00897D14"/>
    <w:rsid w:val="00897E5E"/>
    <w:rsid w:val="008A1818"/>
    <w:rsid w:val="008B3203"/>
    <w:rsid w:val="008B3FCC"/>
    <w:rsid w:val="008B45C6"/>
    <w:rsid w:val="008B5712"/>
    <w:rsid w:val="008C3FCC"/>
    <w:rsid w:val="008D2C2B"/>
    <w:rsid w:val="008D3533"/>
    <w:rsid w:val="008E042B"/>
    <w:rsid w:val="008E1C0D"/>
    <w:rsid w:val="008E2106"/>
    <w:rsid w:val="008E30FB"/>
    <w:rsid w:val="008E75E7"/>
    <w:rsid w:val="008F4BDC"/>
    <w:rsid w:val="008F5593"/>
    <w:rsid w:val="008F5CD7"/>
    <w:rsid w:val="008F60D0"/>
    <w:rsid w:val="008F6245"/>
    <w:rsid w:val="008F6584"/>
    <w:rsid w:val="00900F34"/>
    <w:rsid w:val="0090545B"/>
    <w:rsid w:val="00910482"/>
    <w:rsid w:val="00922874"/>
    <w:rsid w:val="00924FBE"/>
    <w:rsid w:val="009262C7"/>
    <w:rsid w:val="009279A2"/>
    <w:rsid w:val="00930830"/>
    <w:rsid w:val="00930F50"/>
    <w:rsid w:val="00932B7E"/>
    <w:rsid w:val="009334EB"/>
    <w:rsid w:val="009338E3"/>
    <w:rsid w:val="00933EF4"/>
    <w:rsid w:val="00935207"/>
    <w:rsid w:val="00937004"/>
    <w:rsid w:val="00943067"/>
    <w:rsid w:val="009446F3"/>
    <w:rsid w:val="009504A9"/>
    <w:rsid w:val="009517E3"/>
    <w:rsid w:val="00955BCB"/>
    <w:rsid w:val="00957BBD"/>
    <w:rsid w:val="00957FA0"/>
    <w:rsid w:val="00960077"/>
    <w:rsid w:val="0096107B"/>
    <w:rsid w:val="00963BCB"/>
    <w:rsid w:val="0096529A"/>
    <w:rsid w:val="00965369"/>
    <w:rsid w:val="009669B3"/>
    <w:rsid w:val="0097030D"/>
    <w:rsid w:val="00970C11"/>
    <w:rsid w:val="0097264A"/>
    <w:rsid w:val="00977778"/>
    <w:rsid w:val="00984472"/>
    <w:rsid w:val="0098661F"/>
    <w:rsid w:val="0098733E"/>
    <w:rsid w:val="009907A7"/>
    <w:rsid w:val="00994548"/>
    <w:rsid w:val="00994800"/>
    <w:rsid w:val="009964EF"/>
    <w:rsid w:val="009A10F8"/>
    <w:rsid w:val="009C025A"/>
    <w:rsid w:val="009C0C49"/>
    <w:rsid w:val="009C14B7"/>
    <w:rsid w:val="009C1A17"/>
    <w:rsid w:val="009C3FA7"/>
    <w:rsid w:val="009D0587"/>
    <w:rsid w:val="009D4388"/>
    <w:rsid w:val="009D52A0"/>
    <w:rsid w:val="009D7393"/>
    <w:rsid w:val="009E11E6"/>
    <w:rsid w:val="009E166C"/>
    <w:rsid w:val="009E1B4F"/>
    <w:rsid w:val="009E4679"/>
    <w:rsid w:val="009E545F"/>
    <w:rsid w:val="009E624F"/>
    <w:rsid w:val="009F1603"/>
    <w:rsid w:val="009F26E5"/>
    <w:rsid w:val="009F508C"/>
    <w:rsid w:val="009F5844"/>
    <w:rsid w:val="009F6049"/>
    <w:rsid w:val="009F6745"/>
    <w:rsid w:val="009F6F47"/>
    <w:rsid w:val="00A01395"/>
    <w:rsid w:val="00A01DB7"/>
    <w:rsid w:val="00A071CA"/>
    <w:rsid w:val="00A13076"/>
    <w:rsid w:val="00A13326"/>
    <w:rsid w:val="00A144B4"/>
    <w:rsid w:val="00A145FA"/>
    <w:rsid w:val="00A14797"/>
    <w:rsid w:val="00A1499C"/>
    <w:rsid w:val="00A17E47"/>
    <w:rsid w:val="00A2341E"/>
    <w:rsid w:val="00A2354B"/>
    <w:rsid w:val="00A23F37"/>
    <w:rsid w:val="00A24A41"/>
    <w:rsid w:val="00A24ACE"/>
    <w:rsid w:val="00A25652"/>
    <w:rsid w:val="00A2573A"/>
    <w:rsid w:val="00A269CA"/>
    <w:rsid w:val="00A33A53"/>
    <w:rsid w:val="00A36FB7"/>
    <w:rsid w:val="00A3727F"/>
    <w:rsid w:val="00A37F54"/>
    <w:rsid w:val="00A42BBB"/>
    <w:rsid w:val="00A45FD8"/>
    <w:rsid w:val="00A50296"/>
    <w:rsid w:val="00A50D67"/>
    <w:rsid w:val="00A50EC6"/>
    <w:rsid w:val="00A50F57"/>
    <w:rsid w:val="00A51264"/>
    <w:rsid w:val="00A51EFF"/>
    <w:rsid w:val="00A533C0"/>
    <w:rsid w:val="00A53D00"/>
    <w:rsid w:val="00A55D53"/>
    <w:rsid w:val="00A60A37"/>
    <w:rsid w:val="00A60A7C"/>
    <w:rsid w:val="00A6288C"/>
    <w:rsid w:val="00A643BE"/>
    <w:rsid w:val="00A64C53"/>
    <w:rsid w:val="00A71087"/>
    <w:rsid w:val="00A7310D"/>
    <w:rsid w:val="00A744B0"/>
    <w:rsid w:val="00A74986"/>
    <w:rsid w:val="00A7556D"/>
    <w:rsid w:val="00A76643"/>
    <w:rsid w:val="00A772DA"/>
    <w:rsid w:val="00A87508"/>
    <w:rsid w:val="00A921FF"/>
    <w:rsid w:val="00A92450"/>
    <w:rsid w:val="00A970A0"/>
    <w:rsid w:val="00AA1902"/>
    <w:rsid w:val="00AA3079"/>
    <w:rsid w:val="00AA371F"/>
    <w:rsid w:val="00AA3A93"/>
    <w:rsid w:val="00AA664C"/>
    <w:rsid w:val="00AB0098"/>
    <w:rsid w:val="00AB6349"/>
    <w:rsid w:val="00AB70A1"/>
    <w:rsid w:val="00AC0BD4"/>
    <w:rsid w:val="00AC3829"/>
    <w:rsid w:val="00AC6F53"/>
    <w:rsid w:val="00AD29EB"/>
    <w:rsid w:val="00AD35BE"/>
    <w:rsid w:val="00AD4752"/>
    <w:rsid w:val="00AD71A2"/>
    <w:rsid w:val="00AE31CD"/>
    <w:rsid w:val="00AE64D2"/>
    <w:rsid w:val="00AE7755"/>
    <w:rsid w:val="00AE7B41"/>
    <w:rsid w:val="00AF008E"/>
    <w:rsid w:val="00AF0A76"/>
    <w:rsid w:val="00AF3C22"/>
    <w:rsid w:val="00AF477C"/>
    <w:rsid w:val="00B00397"/>
    <w:rsid w:val="00B01E59"/>
    <w:rsid w:val="00B03AAD"/>
    <w:rsid w:val="00B045A1"/>
    <w:rsid w:val="00B075B7"/>
    <w:rsid w:val="00B07936"/>
    <w:rsid w:val="00B07A8F"/>
    <w:rsid w:val="00B07DE4"/>
    <w:rsid w:val="00B12DB4"/>
    <w:rsid w:val="00B143CD"/>
    <w:rsid w:val="00B151E2"/>
    <w:rsid w:val="00B162E2"/>
    <w:rsid w:val="00B17DCC"/>
    <w:rsid w:val="00B2687D"/>
    <w:rsid w:val="00B2793E"/>
    <w:rsid w:val="00B308F7"/>
    <w:rsid w:val="00B3276C"/>
    <w:rsid w:val="00B32FCA"/>
    <w:rsid w:val="00B356A9"/>
    <w:rsid w:val="00B35F81"/>
    <w:rsid w:val="00B418ED"/>
    <w:rsid w:val="00B41B93"/>
    <w:rsid w:val="00B42A70"/>
    <w:rsid w:val="00B42ECE"/>
    <w:rsid w:val="00B47028"/>
    <w:rsid w:val="00B47A1D"/>
    <w:rsid w:val="00B51130"/>
    <w:rsid w:val="00B53A67"/>
    <w:rsid w:val="00B53B0D"/>
    <w:rsid w:val="00B53F4B"/>
    <w:rsid w:val="00B54B71"/>
    <w:rsid w:val="00B62DD7"/>
    <w:rsid w:val="00B63B54"/>
    <w:rsid w:val="00B655C3"/>
    <w:rsid w:val="00B6616A"/>
    <w:rsid w:val="00B66AFC"/>
    <w:rsid w:val="00B709D4"/>
    <w:rsid w:val="00B7509B"/>
    <w:rsid w:val="00B773C6"/>
    <w:rsid w:val="00B80BE2"/>
    <w:rsid w:val="00B815C2"/>
    <w:rsid w:val="00B83102"/>
    <w:rsid w:val="00B836C7"/>
    <w:rsid w:val="00B8581D"/>
    <w:rsid w:val="00B86579"/>
    <w:rsid w:val="00B91903"/>
    <w:rsid w:val="00B97893"/>
    <w:rsid w:val="00BA3279"/>
    <w:rsid w:val="00BA52B7"/>
    <w:rsid w:val="00BB1B02"/>
    <w:rsid w:val="00BB1C9A"/>
    <w:rsid w:val="00BB2A41"/>
    <w:rsid w:val="00BB4B31"/>
    <w:rsid w:val="00BC0AD7"/>
    <w:rsid w:val="00BC2F9A"/>
    <w:rsid w:val="00BC4039"/>
    <w:rsid w:val="00BC4D86"/>
    <w:rsid w:val="00BC69B1"/>
    <w:rsid w:val="00BD23E5"/>
    <w:rsid w:val="00BE2060"/>
    <w:rsid w:val="00BE7E48"/>
    <w:rsid w:val="00BF0BEF"/>
    <w:rsid w:val="00BF1F63"/>
    <w:rsid w:val="00BF3F3D"/>
    <w:rsid w:val="00BF49C8"/>
    <w:rsid w:val="00BF6441"/>
    <w:rsid w:val="00C0127A"/>
    <w:rsid w:val="00C0283C"/>
    <w:rsid w:val="00C03BC6"/>
    <w:rsid w:val="00C135DC"/>
    <w:rsid w:val="00C14114"/>
    <w:rsid w:val="00C14A5B"/>
    <w:rsid w:val="00C14C49"/>
    <w:rsid w:val="00C151EB"/>
    <w:rsid w:val="00C16020"/>
    <w:rsid w:val="00C167C8"/>
    <w:rsid w:val="00C22F82"/>
    <w:rsid w:val="00C24DFC"/>
    <w:rsid w:val="00C258E9"/>
    <w:rsid w:val="00C30269"/>
    <w:rsid w:val="00C32AC9"/>
    <w:rsid w:val="00C33E41"/>
    <w:rsid w:val="00C3551D"/>
    <w:rsid w:val="00C36F7D"/>
    <w:rsid w:val="00C37A8E"/>
    <w:rsid w:val="00C40EAD"/>
    <w:rsid w:val="00C43984"/>
    <w:rsid w:val="00C44F10"/>
    <w:rsid w:val="00C45958"/>
    <w:rsid w:val="00C47D13"/>
    <w:rsid w:val="00C5287C"/>
    <w:rsid w:val="00C532F4"/>
    <w:rsid w:val="00C56DDA"/>
    <w:rsid w:val="00C62536"/>
    <w:rsid w:val="00C62AA2"/>
    <w:rsid w:val="00C62BCF"/>
    <w:rsid w:val="00C639F7"/>
    <w:rsid w:val="00C66128"/>
    <w:rsid w:val="00C722D4"/>
    <w:rsid w:val="00C76538"/>
    <w:rsid w:val="00C76B00"/>
    <w:rsid w:val="00C77DAB"/>
    <w:rsid w:val="00C77F11"/>
    <w:rsid w:val="00C81736"/>
    <w:rsid w:val="00C84123"/>
    <w:rsid w:val="00C92CFF"/>
    <w:rsid w:val="00C937FD"/>
    <w:rsid w:val="00C95462"/>
    <w:rsid w:val="00C95513"/>
    <w:rsid w:val="00C9786C"/>
    <w:rsid w:val="00CA26CF"/>
    <w:rsid w:val="00CA478D"/>
    <w:rsid w:val="00CA66F2"/>
    <w:rsid w:val="00CB3989"/>
    <w:rsid w:val="00CB483E"/>
    <w:rsid w:val="00CB6D3A"/>
    <w:rsid w:val="00CC0511"/>
    <w:rsid w:val="00CC14A4"/>
    <w:rsid w:val="00CC2513"/>
    <w:rsid w:val="00CC33A3"/>
    <w:rsid w:val="00CC5E56"/>
    <w:rsid w:val="00CC6A20"/>
    <w:rsid w:val="00CD3826"/>
    <w:rsid w:val="00CD5959"/>
    <w:rsid w:val="00CD5E2D"/>
    <w:rsid w:val="00CD6DBD"/>
    <w:rsid w:val="00CE068B"/>
    <w:rsid w:val="00CE0A65"/>
    <w:rsid w:val="00CE2AE2"/>
    <w:rsid w:val="00CE68FD"/>
    <w:rsid w:val="00CE7548"/>
    <w:rsid w:val="00CE76AF"/>
    <w:rsid w:val="00CE7DF0"/>
    <w:rsid w:val="00CF22C3"/>
    <w:rsid w:val="00CF4993"/>
    <w:rsid w:val="00CF508E"/>
    <w:rsid w:val="00CF781E"/>
    <w:rsid w:val="00D02E03"/>
    <w:rsid w:val="00D04ED8"/>
    <w:rsid w:val="00D0605F"/>
    <w:rsid w:val="00D10F64"/>
    <w:rsid w:val="00D12598"/>
    <w:rsid w:val="00D17396"/>
    <w:rsid w:val="00D20D9E"/>
    <w:rsid w:val="00D26157"/>
    <w:rsid w:val="00D269A9"/>
    <w:rsid w:val="00D305B7"/>
    <w:rsid w:val="00D30739"/>
    <w:rsid w:val="00D345C0"/>
    <w:rsid w:val="00D350F2"/>
    <w:rsid w:val="00D364B2"/>
    <w:rsid w:val="00D368D2"/>
    <w:rsid w:val="00D46177"/>
    <w:rsid w:val="00D46BA2"/>
    <w:rsid w:val="00D46EB3"/>
    <w:rsid w:val="00D53272"/>
    <w:rsid w:val="00D632E1"/>
    <w:rsid w:val="00D640A1"/>
    <w:rsid w:val="00D64EC8"/>
    <w:rsid w:val="00D6525B"/>
    <w:rsid w:val="00D66EF5"/>
    <w:rsid w:val="00D70368"/>
    <w:rsid w:val="00D7510F"/>
    <w:rsid w:val="00D75851"/>
    <w:rsid w:val="00D777B2"/>
    <w:rsid w:val="00D7781C"/>
    <w:rsid w:val="00D877BD"/>
    <w:rsid w:val="00D87BD8"/>
    <w:rsid w:val="00D919C3"/>
    <w:rsid w:val="00D92217"/>
    <w:rsid w:val="00D94C5A"/>
    <w:rsid w:val="00D95A7D"/>
    <w:rsid w:val="00DA1033"/>
    <w:rsid w:val="00DA3AE6"/>
    <w:rsid w:val="00DA43AF"/>
    <w:rsid w:val="00DA732B"/>
    <w:rsid w:val="00DB0BF9"/>
    <w:rsid w:val="00DB49F4"/>
    <w:rsid w:val="00DB5D5F"/>
    <w:rsid w:val="00DB79FF"/>
    <w:rsid w:val="00DC19A0"/>
    <w:rsid w:val="00DC2D7D"/>
    <w:rsid w:val="00DC4367"/>
    <w:rsid w:val="00DC4CCB"/>
    <w:rsid w:val="00DC5B18"/>
    <w:rsid w:val="00DC7A27"/>
    <w:rsid w:val="00DD04BE"/>
    <w:rsid w:val="00DD2DDB"/>
    <w:rsid w:val="00DD4169"/>
    <w:rsid w:val="00DD5B2B"/>
    <w:rsid w:val="00DE1DBE"/>
    <w:rsid w:val="00DE3F62"/>
    <w:rsid w:val="00DE4579"/>
    <w:rsid w:val="00DE46E4"/>
    <w:rsid w:val="00DF4A56"/>
    <w:rsid w:val="00DF6372"/>
    <w:rsid w:val="00E04E24"/>
    <w:rsid w:val="00E07A3D"/>
    <w:rsid w:val="00E130EC"/>
    <w:rsid w:val="00E15631"/>
    <w:rsid w:val="00E200C3"/>
    <w:rsid w:val="00E21DD2"/>
    <w:rsid w:val="00E25B21"/>
    <w:rsid w:val="00E271A0"/>
    <w:rsid w:val="00E30849"/>
    <w:rsid w:val="00E321D3"/>
    <w:rsid w:val="00E32631"/>
    <w:rsid w:val="00E333D8"/>
    <w:rsid w:val="00E34D2F"/>
    <w:rsid w:val="00E47336"/>
    <w:rsid w:val="00E51051"/>
    <w:rsid w:val="00E55124"/>
    <w:rsid w:val="00E55180"/>
    <w:rsid w:val="00E60CCC"/>
    <w:rsid w:val="00E616AB"/>
    <w:rsid w:val="00E638F0"/>
    <w:rsid w:val="00E64B74"/>
    <w:rsid w:val="00E64DB2"/>
    <w:rsid w:val="00E65F98"/>
    <w:rsid w:val="00E678CB"/>
    <w:rsid w:val="00E67E9A"/>
    <w:rsid w:val="00E70242"/>
    <w:rsid w:val="00E70925"/>
    <w:rsid w:val="00E71642"/>
    <w:rsid w:val="00E71EF0"/>
    <w:rsid w:val="00E7367E"/>
    <w:rsid w:val="00E74C6F"/>
    <w:rsid w:val="00E76E96"/>
    <w:rsid w:val="00E80BD8"/>
    <w:rsid w:val="00E80D32"/>
    <w:rsid w:val="00E817DA"/>
    <w:rsid w:val="00E81DA0"/>
    <w:rsid w:val="00E8377E"/>
    <w:rsid w:val="00E919D2"/>
    <w:rsid w:val="00E969CC"/>
    <w:rsid w:val="00E97158"/>
    <w:rsid w:val="00EA1835"/>
    <w:rsid w:val="00EA4F78"/>
    <w:rsid w:val="00EB05FA"/>
    <w:rsid w:val="00EB26C0"/>
    <w:rsid w:val="00EB45C5"/>
    <w:rsid w:val="00EB56C1"/>
    <w:rsid w:val="00EB5725"/>
    <w:rsid w:val="00EB619F"/>
    <w:rsid w:val="00EB7559"/>
    <w:rsid w:val="00EB7A74"/>
    <w:rsid w:val="00EC1CF6"/>
    <w:rsid w:val="00EC598E"/>
    <w:rsid w:val="00EC734D"/>
    <w:rsid w:val="00EC7BD3"/>
    <w:rsid w:val="00ED1639"/>
    <w:rsid w:val="00ED1D83"/>
    <w:rsid w:val="00ED2D82"/>
    <w:rsid w:val="00ED2ED2"/>
    <w:rsid w:val="00ED4F98"/>
    <w:rsid w:val="00ED69B7"/>
    <w:rsid w:val="00EE4321"/>
    <w:rsid w:val="00EE48BD"/>
    <w:rsid w:val="00EE7654"/>
    <w:rsid w:val="00EF1A51"/>
    <w:rsid w:val="00EF1F71"/>
    <w:rsid w:val="00EF5721"/>
    <w:rsid w:val="00EF700F"/>
    <w:rsid w:val="00EF7A96"/>
    <w:rsid w:val="00EF7F35"/>
    <w:rsid w:val="00F00A26"/>
    <w:rsid w:val="00F04692"/>
    <w:rsid w:val="00F12061"/>
    <w:rsid w:val="00F167CD"/>
    <w:rsid w:val="00F22D37"/>
    <w:rsid w:val="00F257CA"/>
    <w:rsid w:val="00F31593"/>
    <w:rsid w:val="00F37303"/>
    <w:rsid w:val="00F37765"/>
    <w:rsid w:val="00F42AA1"/>
    <w:rsid w:val="00F536A8"/>
    <w:rsid w:val="00F55116"/>
    <w:rsid w:val="00F565B2"/>
    <w:rsid w:val="00F65435"/>
    <w:rsid w:val="00F677BC"/>
    <w:rsid w:val="00F67BF0"/>
    <w:rsid w:val="00F717D8"/>
    <w:rsid w:val="00F72DC9"/>
    <w:rsid w:val="00F73824"/>
    <w:rsid w:val="00F73CE7"/>
    <w:rsid w:val="00F74657"/>
    <w:rsid w:val="00F74E45"/>
    <w:rsid w:val="00F77095"/>
    <w:rsid w:val="00F81BF1"/>
    <w:rsid w:val="00F81C9E"/>
    <w:rsid w:val="00F83993"/>
    <w:rsid w:val="00F87A8D"/>
    <w:rsid w:val="00F9058B"/>
    <w:rsid w:val="00F91FDA"/>
    <w:rsid w:val="00F92275"/>
    <w:rsid w:val="00F92FCC"/>
    <w:rsid w:val="00F93A58"/>
    <w:rsid w:val="00F94F79"/>
    <w:rsid w:val="00F95CEF"/>
    <w:rsid w:val="00FA219A"/>
    <w:rsid w:val="00FA4FAE"/>
    <w:rsid w:val="00FA5582"/>
    <w:rsid w:val="00FA644C"/>
    <w:rsid w:val="00FA68E0"/>
    <w:rsid w:val="00FB1F10"/>
    <w:rsid w:val="00FB3245"/>
    <w:rsid w:val="00FB419A"/>
    <w:rsid w:val="00FB4AFC"/>
    <w:rsid w:val="00FB5D6E"/>
    <w:rsid w:val="00FB6667"/>
    <w:rsid w:val="00FB710F"/>
    <w:rsid w:val="00FB764D"/>
    <w:rsid w:val="00FB7696"/>
    <w:rsid w:val="00FC51BA"/>
    <w:rsid w:val="00FC58E1"/>
    <w:rsid w:val="00FC5DFD"/>
    <w:rsid w:val="00FC5F46"/>
    <w:rsid w:val="00FC6D47"/>
    <w:rsid w:val="00FC7D12"/>
    <w:rsid w:val="00FD078F"/>
    <w:rsid w:val="00FD52A3"/>
    <w:rsid w:val="00FD52EC"/>
    <w:rsid w:val="00FD5E9E"/>
    <w:rsid w:val="00FE3145"/>
    <w:rsid w:val="00FE3891"/>
    <w:rsid w:val="00FF244E"/>
    <w:rsid w:val="00FF4D34"/>
    <w:rsid w:val="00FF5477"/>
    <w:rsid w:val="00FF5626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F2D977"/>
  <w15:docId w15:val="{E7662778-A2FD-4C73-BD03-4B48369F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F5844"/>
    <w:pPr>
      <w:keepNext/>
      <w:jc w:val="center"/>
      <w:outlineLvl w:val="1"/>
    </w:pPr>
    <w:rPr>
      <w:rFonts w:ascii="VNI-Times" w:hAnsi="VNI-Times"/>
      <w:sz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F5844"/>
    <w:rPr>
      <w:rFonts w:ascii="VNI-Times" w:hAnsi="VNI-Times"/>
      <w:sz w:val="28"/>
      <w:szCs w:val="24"/>
      <w:lang w:val="x-none" w:eastAsia="x-none"/>
    </w:rPr>
  </w:style>
  <w:style w:type="character" w:customStyle="1" w:styleId="Heading3Char">
    <w:name w:val="Heading 3 Char"/>
    <w:link w:val="Heading3"/>
    <w:rsid w:val="009F5844"/>
    <w:rPr>
      <w:b/>
      <w:bCs/>
      <w:sz w:val="24"/>
      <w:szCs w:val="24"/>
    </w:rPr>
  </w:style>
  <w:style w:type="character" w:customStyle="1" w:styleId="Heading7Char">
    <w:name w:val="Heading 7 Char"/>
    <w:link w:val="Heading7"/>
    <w:rsid w:val="009F5844"/>
    <w:rPr>
      <w:b/>
      <w:bCs/>
      <w:sz w:val="24"/>
      <w:szCs w:val="24"/>
    </w:rPr>
  </w:style>
  <w:style w:type="paragraph" w:styleId="Header">
    <w:name w:val="header"/>
    <w:basedOn w:val="Normal"/>
    <w:link w:val="HeaderChar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link w:val="Header"/>
    <w:rsid w:val="009F5844"/>
    <w:rPr>
      <w:sz w:val="28"/>
      <w:szCs w:val="28"/>
    </w:rPr>
  </w:style>
  <w:style w:type="table" w:styleId="TableGrid">
    <w:name w:val="Table Grid"/>
    <w:basedOn w:val="TableNormal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paragraph" w:styleId="BodyText">
    <w:name w:val="Body Text"/>
    <w:basedOn w:val="Normal"/>
    <w:link w:val="BodyTextChar"/>
    <w:qFormat/>
    <w:rsid w:val="001C1CFA"/>
    <w:pPr>
      <w:widowControl w:val="0"/>
      <w:autoSpaceDE w:val="0"/>
      <w:autoSpaceDN w:val="0"/>
      <w:spacing w:before="121"/>
      <w:ind w:left="980"/>
    </w:pPr>
    <w:rPr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rsid w:val="001C1CFA"/>
    <w:rPr>
      <w:sz w:val="26"/>
      <w:szCs w:val="26"/>
      <w:lang w:bidi="en-US"/>
    </w:rPr>
  </w:style>
  <w:style w:type="character" w:styleId="PageNumber">
    <w:name w:val="page number"/>
    <w:basedOn w:val="DefaultParagraphFont"/>
    <w:rsid w:val="009F5844"/>
  </w:style>
  <w:style w:type="paragraph" w:styleId="NormalWeb">
    <w:name w:val="Normal (Web)"/>
    <w:basedOn w:val="Normal"/>
    <w:uiPriority w:val="99"/>
    <w:rsid w:val="009F5844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F5844"/>
    <w:rPr>
      <w:rFonts w:ascii="VNI-Times" w:hAnsi="VNI-Times"/>
      <w:b/>
      <w:bCs/>
      <w:sz w:val="28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F5844"/>
    <w:rPr>
      <w:rFonts w:ascii="VNI-Times" w:hAnsi="VNI-Times"/>
      <w:b/>
      <w:bCs/>
      <w:sz w:val="28"/>
      <w:szCs w:val="24"/>
      <w:lang w:val="x-none" w:eastAsia="x-none"/>
    </w:rPr>
  </w:style>
  <w:style w:type="paragraph" w:customStyle="1" w:styleId="Style1">
    <w:name w:val="Style1"/>
    <w:basedOn w:val="Normal"/>
    <w:rsid w:val="009F5844"/>
    <w:pPr>
      <w:shd w:val="clear" w:color="auto" w:fill="CCCCCC"/>
      <w:spacing w:before="240" w:after="60" w:line="264" w:lineRule="auto"/>
      <w:jc w:val="both"/>
    </w:pPr>
    <w:rPr>
      <w:rFonts w:ascii=".VnBlack" w:hAnsi=".VnBlack"/>
    </w:rPr>
  </w:style>
  <w:style w:type="paragraph" w:customStyle="1" w:styleId="indent">
    <w:name w:val="– indent"/>
    <w:basedOn w:val="Normal"/>
    <w:rsid w:val="009F5844"/>
    <w:pPr>
      <w:tabs>
        <w:tab w:val="num" w:pos="567"/>
      </w:tabs>
      <w:spacing w:before="60" w:after="60" w:line="264" w:lineRule="auto"/>
      <w:ind w:left="567" w:hanging="283"/>
      <w:jc w:val="both"/>
    </w:pPr>
    <w:rPr>
      <w:rFonts w:ascii=".VnTime" w:hAnsi=".VnTime"/>
    </w:rPr>
  </w:style>
  <w:style w:type="paragraph" w:customStyle="1" w:styleId="Style2">
    <w:name w:val="Style2"/>
    <w:basedOn w:val="Normal"/>
    <w:rsid w:val="009F5844"/>
    <w:pPr>
      <w:spacing w:before="60" w:after="60" w:line="264" w:lineRule="auto"/>
      <w:jc w:val="both"/>
    </w:pPr>
    <w:rPr>
      <w:rFonts w:ascii=".VnArial" w:hAnsi=".VnArial"/>
      <w:b/>
    </w:rPr>
  </w:style>
  <w:style w:type="paragraph" w:customStyle="1" w:styleId="ketluan">
    <w:name w:val="ket luan"/>
    <w:basedOn w:val="Normal"/>
    <w:rsid w:val="009F5844"/>
    <w:pPr>
      <w:tabs>
        <w:tab w:val="num" w:pos="284"/>
      </w:tabs>
      <w:spacing w:before="60" w:after="60" w:line="264" w:lineRule="auto"/>
      <w:ind w:left="284" w:hanging="284"/>
      <w:jc w:val="both"/>
    </w:pPr>
    <w:rPr>
      <w:rFonts w:ascii=".VnTime" w:hAnsi=".VnTime"/>
      <w:b/>
      <w:i/>
    </w:rPr>
  </w:style>
  <w:style w:type="paragraph" w:styleId="Title">
    <w:name w:val="Title"/>
    <w:aliases w:val="Mon"/>
    <w:basedOn w:val="Normal"/>
    <w:link w:val="TitleChar"/>
    <w:qFormat/>
    <w:rsid w:val="009F5844"/>
    <w:pPr>
      <w:spacing w:after="80" w:line="264" w:lineRule="auto"/>
      <w:jc w:val="center"/>
    </w:pPr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character" w:customStyle="1" w:styleId="TitleChar">
    <w:name w:val="Title Char"/>
    <w:aliases w:val="Mon Char"/>
    <w:basedOn w:val="DefaultParagraphFont"/>
    <w:link w:val="Title"/>
    <w:rsid w:val="009F5844"/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paragraph" w:customStyle="1" w:styleId="bulet">
    <w:name w:val="bulet"/>
    <w:basedOn w:val="Normal"/>
    <w:rsid w:val="009F5844"/>
    <w:pPr>
      <w:tabs>
        <w:tab w:val="num" w:pos="0"/>
      </w:tabs>
      <w:spacing w:before="60" w:after="60" w:line="264" w:lineRule="auto"/>
      <w:ind w:left="360" w:hanging="360"/>
      <w:jc w:val="both"/>
    </w:pPr>
    <w:rPr>
      <w:rFonts w:ascii=".VnTime" w:hAnsi=".VnTime"/>
      <w:b/>
      <w:i/>
    </w:rPr>
  </w:style>
  <w:style w:type="paragraph" w:customStyle="1" w:styleId="Default">
    <w:name w:val="Default"/>
    <w:rsid w:val="009F584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TDisplayEquation">
    <w:name w:val="MTDisplayEquation"/>
    <w:basedOn w:val="Normal"/>
    <w:rsid w:val="009F5844"/>
    <w:pPr>
      <w:spacing w:before="60" w:after="60" w:line="288" w:lineRule="auto"/>
      <w:ind w:left="720" w:hanging="720"/>
      <w:jc w:val="both"/>
    </w:pPr>
    <w:rPr>
      <w:rFonts w:ascii=".VnTime" w:hAnsi=".VnTime"/>
      <w:lang w:val="pt-BR"/>
    </w:rPr>
  </w:style>
  <w:style w:type="paragraph" w:styleId="NoSpacing">
    <w:name w:val="No Spacing"/>
    <w:link w:val="NoSpacingChar"/>
    <w:qFormat/>
    <w:rsid w:val="009F5844"/>
    <w:rPr>
      <w:sz w:val="22"/>
      <w:szCs w:val="22"/>
    </w:rPr>
  </w:style>
  <w:style w:type="character" w:customStyle="1" w:styleId="NoSpacingChar">
    <w:name w:val="No Spacing Char"/>
    <w:link w:val="NoSpacing"/>
    <w:locked/>
    <w:rsid w:val="009F5844"/>
    <w:rPr>
      <w:sz w:val="22"/>
      <w:szCs w:val="22"/>
    </w:rPr>
  </w:style>
  <w:style w:type="character" w:styleId="Hyperlink">
    <w:name w:val="Hyperlink"/>
    <w:uiPriority w:val="99"/>
    <w:unhideWhenUsed/>
    <w:rsid w:val="00E71642"/>
    <w:rPr>
      <w:color w:val="0000FF"/>
      <w:u w:val="single"/>
    </w:rPr>
  </w:style>
  <w:style w:type="character" w:styleId="Strong">
    <w:name w:val="Strong"/>
    <w:qFormat/>
    <w:rsid w:val="00E7164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079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38AAB-FAE6-4E76-8B9B-4D7454C69C0B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203E97E-4247-435A-89B0-0E406A5D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5809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lumia nokia</cp:lastModifiedBy>
  <cp:revision>922</cp:revision>
  <cp:lastPrinted>2018-02-25T01:35:00Z</cp:lastPrinted>
  <dcterms:created xsi:type="dcterms:W3CDTF">2018-01-18T01:13:00Z</dcterms:created>
  <dcterms:modified xsi:type="dcterms:W3CDTF">2018-09-03T04:31:00Z</dcterms:modified>
</cp:coreProperties>
</file>